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DD" w:rsidRDefault="00F447DD" w:rsidP="003140A7">
      <w:pPr>
        <w:spacing w:after="0"/>
        <w:jc w:val="center"/>
        <w:rPr>
          <w:rFonts w:ascii="Arial" w:hAnsi="Arial" w:cs="Arial"/>
          <w:b/>
          <w:noProof/>
          <w:color w:val="FFFFFF"/>
          <w:sz w:val="36"/>
          <w:szCs w:val="36"/>
          <w:lang w:eastAsia="pl-PL"/>
        </w:rPr>
      </w:pPr>
      <w:r>
        <w:rPr>
          <w:noProof/>
          <w:lang w:eastAsia="pl-PL"/>
        </w:rPr>
        <w:pict>
          <v:rect id="_x0000_s1026" style="position:absolute;left:0;text-align:left;margin-left:-2.6pt;margin-top:-7.85pt;width:513pt;height:74.25pt;z-index:-251658240" fillcolor="#0070c0" strokecolor="#f2f2f2" strokeweight="3pt">
            <v:shadow on="t" type="perspective" color="#4e6128" opacity=".5" offset="1pt" offset2="-1pt"/>
          </v:rect>
        </w:pict>
      </w:r>
      <w:r w:rsidRPr="003140A7">
        <w:rPr>
          <w:rFonts w:ascii="Arial" w:hAnsi="Arial" w:cs="Arial"/>
          <w:b/>
          <w:noProof/>
          <w:color w:val="FFFFFF"/>
          <w:sz w:val="36"/>
          <w:szCs w:val="36"/>
          <w:lang w:eastAsia="pl-PL"/>
        </w:rPr>
        <w:t>K A R T A  Z G Ł O S Z E N I A</w:t>
      </w:r>
    </w:p>
    <w:p w:rsidR="00F447DD" w:rsidRPr="003140A7" w:rsidRDefault="00F447DD" w:rsidP="003140A7">
      <w:pPr>
        <w:spacing w:after="0"/>
        <w:jc w:val="center"/>
        <w:rPr>
          <w:rFonts w:ascii="Arial" w:hAnsi="Arial" w:cs="Arial"/>
          <w:b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28"/>
          <w:szCs w:val="28"/>
        </w:rPr>
        <w:t xml:space="preserve">II </w:t>
      </w:r>
      <w:r w:rsidRPr="008938A7">
        <w:rPr>
          <w:rFonts w:ascii="Arial" w:hAnsi="Arial" w:cs="Arial"/>
          <w:b/>
          <w:bCs/>
          <w:color w:val="FFFFFF"/>
          <w:sz w:val="28"/>
          <w:szCs w:val="28"/>
        </w:rPr>
        <w:t>PRZEGLĄD ZESPOŁÓW ROCKOWYCH</w:t>
      </w:r>
    </w:p>
    <w:p w:rsidR="00F447DD" w:rsidRPr="008938A7" w:rsidRDefault="00F447DD" w:rsidP="003140A7">
      <w:pPr>
        <w:pStyle w:val="NormalWeb"/>
        <w:spacing w:before="0" w:beforeAutospacing="0" w:after="0" w:afterAutospacing="0"/>
        <w:ind w:right="-585" w:hanging="735"/>
        <w:jc w:val="center"/>
        <w:rPr>
          <w:rFonts w:ascii="Arial" w:hAnsi="Arial" w:cs="Arial"/>
          <w:color w:val="FFFFFF"/>
        </w:rPr>
      </w:pPr>
      <w:r>
        <w:rPr>
          <w:rFonts w:ascii="Arial" w:hAnsi="Arial" w:cs="Arial"/>
          <w:b/>
          <w:bCs/>
          <w:color w:val="FFFFFF"/>
          <w:sz w:val="28"/>
          <w:szCs w:val="28"/>
        </w:rPr>
        <w:t>„</w:t>
      </w:r>
      <w:r w:rsidRPr="008938A7">
        <w:rPr>
          <w:rFonts w:ascii="Arial" w:hAnsi="Arial" w:cs="Arial"/>
          <w:b/>
          <w:bCs/>
          <w:color w:val="FFFFFF"/>
          <w:sz w:val="28"/>
          <w:szCs w:val="28"/>
        </w:rPr>
        <w:t>KRÓTKIE SPIĘCIE” SIEDLCE 201</w:t>
      </w:r>
      <w:r>
        <w:rPr>
          <w:rFonts w:ascii="Arial" w:hAnsi="Arial" w:cs="Arial"/>
          <w:b/>
          <w:bCs/>
          <w:color w:val="FFFFFF"/>
          <w:sz w:val="28"/>
          <w:szCs w:val="28"/>
        </w:rPr>
        <w:t>7</w:t>
      </w:r>
    </w:p>
    <w:p w:rsidR="00F447DD" w:rsidRDefault="00F447DD" w:rsidP="00286305">
      <w:pPr>
        <w:jc w:val="center"/>
        <w:rPr>
          <w:rFonts w:ascii="Arial" w:hAnsi="Arial" w:cs="Arial"/>
          <w:sz w:val="20"/>
          <w:szCs w:val="20"/>
        </w:rPr>
      </w:pPr>
    </w:p>
    <w:p w:rsidR="00F447DD" w:rsidRPr="003140A7" w:rsidRDefault="00F447DD" w:rsidP="00286305">
      <w:pPr>
        <w:jc w:val="center"/>
        <w:rPr>
          <w:rFonts w:ascii="Arial" w:hAnsi="Arial" w:cs="Arial"/>
        </w:rPr>
      </w:pPr>
      <w:r w:rsidRPr="003140A7">
        <w:rPr>
          <w:rFonts w:ascii="Arial" w:hAnsi="Arial" w:cs="Arial"/>
        </w:rPr>
        <w:t>Wypełnioną ka</w:t>
      </w:r>
      <w:r>
        <w:rPr>
          <w:rFonts w:ascii="Arial" w:hAnsi="Arial" w:cs="Arial"/>
        </w:rPr>
        <w:t>rtę zgłoszenia należy przesłać</w:t>
      </w:r>
      <w:r w:rsidRPr="003140A7">
        <w:rPr>
          <w:rFonts w:ascii="Arial" w:hAnsi="Arial" w:cs="Arial"/>
        </w:rPr>
        <w:t xml:space="preserve"> na e-maila </w:t>
      </w:r>
      <w:r>
        <w:rPr>
          <w:rFonts w:ascii="Arial" w:hAnsi="Arial" w:cs="Arial"/>
        </w:rPr>
        <w:t>krotkiespiecie.mok@gmail.com</w:t>
      </w:r>
    </w:p>
    <w:p w:rsidR="00F447DD" w:rsidRPr="00A227F2" w:rsidRDefault="00F447DD" w:rsidP="00382C58">
      <w:pPr>
        <w:jc w:val="center"/>
        <w:rPr>
          <w:rFonts w:ascii="Arial" w:hAnsi="Arial" w:cs="Arial"/>
          <w:sz w:val="20"/>
          <w:szCs w:val="20"/>
        </w:rPr>
      </w:pPr>
    </w:p>
    <w:p w:rsidR="00F447DD" w:rsidRPr="00A227F2" w:rsidRDefault="00F447DD" w:rsidP="00382C58">
      <w:pPr>
        <w:rPr>
          <w:rFonts w:ascii="Arial" w:hAnsi="Arial" w:cs="Arial"/>
          <w:sz w:val="16"/>
          <w:szCs w:val="16"/>
        </w:rPr>
      </w:pPr>
      <w:r w:rsidRPr="003140A7">
        <w:rPr>
          <w:rFonts w:ascii="Arial" w:hAnsi="Arial" w:cs="Arial"/>
          <w:b/>
        </w:rPr>
        <w:t>Nazwa zespołu</w:t>
      </w:r>
      <w:r>
        <w:rPr>
          <w:rFonts w:ascii="Arial" w:hAnsi="Arial" w:cs="Arial"/>
        </w:rPr>
        <w:t xml:space="preserve">: </w:t>
      </w:r>
      <w:r w:rsidRPr="003140A7">
        <w:rPr>
          <w:rFonts w:ascii="Arial" w:hAnsi="Arial" w:cs="Arial"/>
          <w:sz w:val="16"/>
          <w:szCs w:val="16"/>
        </w:rPr>
        <w:t xml:space="preserve"> </w:t>
      </w: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 w:rsidRPr="003140A7">
        <w:rPr>
          <w:rFonts w:ascii="Arial" w:hAnsi="Arial" w:cs="Arial"/>
          <w:b/>
        </w:rPr>
        <w:t>Miasto:</w:t>
      </w:r>
      <w:r>
        <w:rPr>
          <w:rFonts w:ascii="Arial" w:hAnsi="Arial" w:cs="Arial"/>
        </w:rPr>
        <w:t xml:space="preserve"> </w:t>
      </w: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 w:rsidRPr="003140A7">
        <w:rPr>
          <w:rFonts w:ascii="Arial" w:hAnsi="Arial" w:cs="Arial"/>
          <w:b/>
        </w:rPr>
        <w:t>Skład:</w:t>
      </w:r>
      <w:r w:rsidRPr="00382C58">
        <w:rPr>
          <w:rFonts w:ascii="Arial" w:hAnsi="Arial" w:cs="Arial"/>
          <w:i/>
        </w:rPr>
        <w:t xml:space="preserve"> [Imię Nazwisko + data urodzenia + instrument + miasto zameldowania]</w:t>
      </w:r>
      <w:r w:rsidRPr="00382C58">
        <w:rPr>
          <w:rFonts w:ascii="Arial" w:hAnsi="Arial" w:cs="Arial"/>
          <w:i/>
          <w:sz w:val="16"/>
          <w:szCs w:val="16"/>
        </w:rPr>
        <w:t xml:space="preserve"> 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</w:t>
      </w:r>
    </w:p>
    <w:p w:rsidR="00F447DD" w:rsidRPr="003140A7" w:rsidRDefault="00F447DD" w:rsidP="00382C58">
      <w:pPr>
        <w:rPr>
          <w:rFonts w:ascii="Arial" w:hAnsi="Arial" w:cs="Arial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</w:t>
      </w:r>
    </w:p>
    <w:p w:rsidR="00F447DD" w:rsidRPr="003140A7" w:rsidRDefault="00F447DD" w:rsidP="00382C58">
      <w:pPr>
        <w:rPr>
          <w:rFonts w:ascii="Arial" w:hAnsi="Arial" w:cs="Arial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........</w:t>
      </w:r>
      <w:r w:rsidRPr="00A227F2">
        <w:rPr>
          <w:rFonts w:ascii="Arial" w:hAnsi="Arial" w:cs="Arial"/>
          <w:sz w:val="16"/>
          <w:szCs w:val="16"/>
        </w:rPr>
        <w:t>..</w:t>
      </w:r>
      <w:r>
        <w:rPr>
          <w:rFonts w:ascii="Arial" w:hAnsi="Arial" w:cs="Arial"/>
          <w:sz w:val="16"/>
          <w:szCs w:val="16"/>
        </w:rPr>
        <w:t>........</w:t>
      </w:r>
      <w:r w:rsidRPr="00A227F2">
        <w:rPr>
          <w:rFonts w:ascii="Arial" w:hAnsi="Arial" w:cs="Arial"/>
          <w:sz w:val="16"/>
          <w:szCs w:val="16"/>
        </w:rPr>
        <w:t>..</w:t>
      </w:r>
      <w:r>
        <w:rPr>
          <w:rFonts w:ascii="Arial" w:hAnsi="Arial" w:cs="Arial"/>
          <w:sz w:val="16"/>
          <w:szCs w:val="16"/>
        </w:rPr>
        <w:t>...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</w:t>
      </w:r>
    </w:p>
    <w:p w:rsidR="00F447DD" w:rsidRPr="003140A7" w:rsidRDefault="00F447DD" w:rsidP="00382C58">
      <w:pPr>
        <w:rPr>
          <w:rFonts w:ascii="Arial" w:hAnsi="Arial" w:cs="Arial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</w:t>
      </w:r>
    </w:p>
    <w:p w:rsidR="00F447DD" w:rsidRPr="007D7AD1" w:rsidRDefault="00F447DD" w:rsidP="00382C58">
      <w:pPr>
        <w:rPr>
          <w:rFonts w:ascii="Arial" w:hAnsi="Arial" w:cs="Arial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>Utwory konkursowe</w:t>
      </w:r>
      <w:r w:rsidRPr="003140A7">
        <w:rPr>
          <w:rFonts w:ascii="Arial" w:hAnsi="Arial" w:cs="Arial"/>
          <w:b/>
        </w:rPr>
        <w:t>:</w:t>
      </w:r>
      <w:r w:rsidRPr="00382C58">
        <w:rPr>
          <w:rFonts w:ascii="Arial" w:hAnsi="Arial" w:cs="Arial"/>
          <w:i/>
        </w:rPr>
        <w:t xml:space="preserve"> [</w:t>
      </w:r>
      <w:r>
        <w:rPr>
          <w:rFonts w:ascii="Arial" w:hAnsi="Arial" w:cs="Arial"/>
          <w:i/>
        </w:rPr>
        <w:t>Tytuł</w:t>
      </w:r>
      <w:r w:rsidRPr="00382C58">
        <w:rPr>
          <w:rFonts w:ascii="Arial" w:hAnsi="Arial" w:cs="Arial"/>
          <w:i/>
        </w:rPr>
        <w:t xml:space="preserve"> + </w:t>
      </w:r>
      <w:r>
        <w:rPr>
          <w:rFonts w:ascii="Arial" w:hAnsi="Arial" w:cs="Arial"/>
          <w:i/>
        </w:rPr>
        <w:t>Autor + czas</w:t>
      </w:r>
      <w:r w:rsidRPr="00382C58">
        <w:rPr>
          <w:rFonts w:ascii="Arial" w:hAnsi="Arial" w:cs="Arial"/>
          <w:i/>
        </w:rPr>
        <w:t>]</w:t>
      </w:r>
      <w:r w:rsidRPr="00382C58">
        <w:rPr>
          <w:rFonts w:ascii="Arial" w:hAnsi="Arial" w:cs="Arial"/>
          <w:i/>
          <w:sz w:val="16"/>
          <w:szCs w:val="16"/>
        </w:rPr>
        <w:t xml:space="preserve"> </w:t>
      </w:r>
    </w:p>
    <w:p w:rsidR="00F447DD" w:rsidRPr="00382C58" w:rsidRDefault="00F447DD" w:rsidP="00382C58">
      <w:pPr>
        <w:pStyle w:val="ListParagraph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382C58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</w:t>
      </w:r>
    </w:p>
    <w:p w:rsidR="00F447DD" w:rsidRPr="00382C58" w:rsidRDefault="00F447DD" w:rsidP="00382C5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82C58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</w:t>
      </w:r>
    </w:p>
    <w:p w:rsidR="00F447DD" w:rsidRPr="00382C58" w:rsidRDefault="00F447DD" w:rsidP="00382C5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82C58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>Osoba do kontaktu</w:t>
      </w:r>
      <w:r w:rsidRPr="00382C58">
        <w:rPr>
          <w:rFonts w:ascii="Arial" w:hAnsi="Arial" w:cs="Arial"/>
        </w:rPr>
        <w:t xml:space="preserve">: </w:t>
      </w:r>
      <w:r w:rsidRPr="00382C58">
        <w:rPr>
          <w:rFonts w:ascii="Arial" w:hAnsi="Arial" w:cs="Arial"/>
          <w:sz w:val="16"/>
          <w:szCs w:val="16"/>
        </w:rPr>
        <w:t xml:space="preserve"> 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</w:rPr>
        <w:t>Imię i nazwisko</w:t>
      </w:r>
      <w:r w:rsidRPr="00382C58">
        <w:rPr>
          <w:rFonts w:ascii="Arial" w:hAnsi="Arial" w:cs="Arial"/>
          <w:i/>
          <w:sz w:val="16"/>
          <w:szCs w:val="16"/>
        </w:rPr>
        <w:t xml:space="preserve"> </w:t>
      </w:r>
      <w:r w:rsidRPr="00382C58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</w:t>
      </w:r>
    </w:p>
    <w:p w:rsidR="00F447DD" w:rsidRDefault="00F447DD" w:rsidP="00382C5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</w:rPr>
        <w:t>Adres e-mail</w:t>
      </w:r>
      <w:r w:rsidRPr="00382C58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</w:t>
      </w:r>
    </w:p>
    <w:p w:rsidR="00F447DD" w:rsidRPr="00382C58" w:rsidRDefault="00F447DD" w:rsidP="00382C5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</w:rPr>
        <w:t>Telefon</w:t>
      </w:r>
      <w:r w:rsidRPr="00382C58">
        <w:rPr>
          <w:rFonts w:ascii="Arial" w:hAnsi="Arial" w:cs="Arial"/>
          <w:i/>
          <w:sz w:val="16"/>
          <w:szCs w:val="16"/>
        </w:rPr>
        <w:t xml:space="preserve"> </w:t>
      </w:r>
      <w:r w:rsidRPr="00382C58">
        <w:rPr>
          <w:rFonts w:ascii="Arial" w:hAnsi="Arial" w:cs="Arial"/>
          <w:sz w:val="16"/>
          <w:szCs w:val="16"/>
        </w:rPr>
        <w:t>…………………………………………………………………….........................................................................................................................</w:t>
      </w:r>
    </w:p>
    <w:p w:rsidR="00F447DD" w:rsidRDefault="00F447DD" w:rsidP="00BF7DA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447DD" w:rsidRDefault="00F447DD" w:rsidP="00BF7DA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447DD" w:rsidRDefault="00F447DD" w:rsidP="00BF7DA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447DD" w:rsidRDefault="00F447DD" w:rsidP="00BF7DA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447DD" w:rsidRDefault="00F447DD" w:rsidP="00BF7DA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447DD" w:rsidRDefault="00F447DD" w:rsidP="00BF7DA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447DD" w:rsidRDefault="00F447DD" w:rsidP="0007424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color w:val="000000"/>
          <w:lang w:eastAsia="pl-PL"/>
        </w:rPr>
        <w:t>Akceptuję regulamin II Przeglądu Zespołów Rockowych „Krótkie Spięcie” Siedlce 201</w:t>
      </w:r>
      <w:bookmarkStart w:id="0" w:name="_GoBack"/>
      <w:bookmarkEnd w:id="0"/>
      <w:r>
        <w:rPr>
          <w:rFonts w:ascii="Arial" w:hAnsi="Arial" w:cs="Arial"/>
          <w:color w:val="000000"/>
          <w:lang w:eastAsia="pl-PL"/>
        </w:rPr>
        <w:t>7</w:t>
      </w:r>
    </w:p>
    <w:p w:rsidR="00F447DD" w:rsidRDefault="00F447DD" w:rsidP="0007424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lang w:eastAsia="pl-PL"/>
        </w:rPr>
      </w:pPr>
    </w:p>
    <w:p w:rsidR="00F447DD" w:rsidRPr="00A227F2" w:rsidRDefault="00F447DD" w:rsidP="00BF7DA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</w:p>
    <w:p w:rsidR="00F447DD" w:rsidRPr="00A227F2" w:rsidRDefault="00F447DD" w:rsidP="00A227F2">
      <w:pPr>
        <w:rPr>
          <w:rFonts w:ascii="Arial" w:hAnsi="Arial" w:cs="Arial"/>
          <w:sz w:val="16"/>
          <w:szCs w:val="16"/>
        </w:rPr>
      </w:pPr>
      <w:r w:rsidRPr="00A227F2">
        <w:rPr>
          <w:rFonts w:ascii="Arial" w:hAnsi="Arial" w:cs="Arial"/>
          <w:sz w:val="16"/>
          <w:szCs w:val="16"/>
        </w:rPr>
        <w:t>…………………………………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</w:t>
      </w:r>
      <w:r w:rsidRPr="00A227F2">
        <w:rPr>
          <w:rFonts w:ascii="Arial" w:hAnsi="Arial" w:cs="Arial"/>
          <w:sz w:val="16"/>
          <w:szCs w:val="16"/>
        </w:rPr>
        <w:t>…………………………………................................................................</w:t>
      </w:r>
    </w:p>
    <w:p w:rsidR="00F447DD" w:rsidRDefault="00F447DD" w:rsidP="009B0043">
      <w:pPr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      miejscowość i data </w:t>
      </w:r>
      <w:r>
        <w:rPr>
          <w:rFonts w:ascii="Arial" w:hAnsi="Arial" w:cs="Arial"/>
          <w:color w:val="000000"/>
          <w:sz w:val="16"/>
          <w:szCs w:val="16"/>
          <w:lang w:eastAsia="pl-PL"/>
        </w:rPr>
        <w:tab/>
      </w:r>
      <w:r>
        <w:rPr>
          <w:rFonts w:ascii="Arial" w:hAnsi="Arial" w:cs="Arial"/>
          <w:color w:val="000000"/>
          <w:sz w:val="16"/>
          <w:szCs w:val="16"/>
          <w:lang w:eastAsia="pl-PL"/>
        </w:rPr>
        <w:tab/>
      </w:r>
      <w:r>
        <w:rPr>
          <w:rFonts w:ascii="Arial" w:hAnsi="Arial" w:cs="Arial"/>
          <w:color w:val="000000"/>
          <w:sz w:val="16"/>
          <w:szCs w:val="16"/>
          <w:lang w:eastAsia="pl-PL"/>
        </w:rPr>
        <w:tab/>
      </w:r>
      <w:r>
        <w:rPr>
          <w:rFonts w:ascii="Arial" w:hAnsi="Arial" w:cs="Arial"/>
          <w:color w:val="000000"/>
          <w:sz w:val="16"/>
          <w:szCs w:val="16"/>
          <w:lang w:eastAsia="pl-PL"/>
        </w:rPr>
        <w:tab/>
      </w:r>
      <w:r>
        <w:rPr>
          <w:rFonts w:ascii="Arial" w:hAnsi="Arial" w:cs="Arial"/>
          <w:color w:val="000000"/>
          <w:sz w:val="16"/>
          <w:szCs w:val="16"/>
          <w:lang w:eastAsia="pl-PL"/>
        </w:rPr>
        <w:tab/>
        <w:t xml:space="preserve">                                     p</w:t>
      </w:r>
      <w:r w:rsidRPr="00A227F2">
        <w:rPr>
          <w:rFonts w:ascii="Arial" w:hAnsi="Arial" w:cs="Arial"/>
          <w:color w:val="000000"/>
          <w:sz w:val="16"/>
          <w:szCs w:val="16"/>
          <w:lang w:eastAsia="pl-PL"/>
        </w:rPr>
        <w:t xml:space="preserve">odpis 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osoby zgłaszającej/opiekuna</w:t>
      </w:r>
    </w:p>
    <w:p w:rsidR="00F447DD" w:rsidRDefault="00F447DD" w:rsidP="009B0043">
      <w:pPr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</w:p>
    <w:p w:rsidR="00F447DD" w:rsidRPr="009D1CFB" w:rsidRDefault="00F447DD" w:rsidP="007D7AD1">
      <w:pPr>
        <w:jc w:val="center"/>
        <w:rPr>
          <w:rFonts w:ascii="Arial" w:hAnsi="Arial" w:cs="Arial"/>
          <w:color w:val="000000"/>
          <w:sz w:val="16"/>
          <w:szCs w:val="16"/>
          <w:lang w:eastAsia="pl-PL"/>
        </w:rPr>
      </w:pPr>
      <w:r>
        <w:object w:dxaOrig="12900" w:dyaOrig="9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51pt" o:ole="">
            <v:imagedata r:id="rId5" o:title="" croptop="40006f" cropbottom="6871f" cropleft="4897f" cropright="8352f" gain="1.25" blacklevel="6554f"/>
          </v:shape>
          <o:OLEObject Type="Embed" ProgID="AcroExch.Document.11" ShapeID="_x0000_i1025" DrawAspect="Content" ObjectID="_1567494487" r:id="rId6"/>
        </w:object>
      </w:r>
    </w:p>
    <w:sectPr w:rsidR="00F447DD" w:rsidRPr="009D1CFB" w:rsidSect="007D7AD1">
      <w:pgSz w:w="11906" w:h="16838" w:code="9"/>
      <w:pgMar w:top="720" w:right="720" w:bottom="24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4000205B" w:usb2="00000001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41C20"/>
    <w:multiLevelType w:val="hybridMultilevel"/>
    <w:tmpl w:val="8B0480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6366193"/>
    <w:multiLevelType w:val="hybridMultilevel"/>
    <w:tmpl w:val="784C67E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6181"/>
    <w:rsid w:val="00000A7A"/>
    <w:rsid w:val="0006304A"/>
    <w:rsid w:val="0007424C"/>
    <w:rsid w:val="0008703E"/>
    <w:rsid w:val="000F47C9"/>
    <w:rsid w:val="000F6BC6"/>
    <w:rsid w:val="00150DAE"/>
    <w:rsid w:val="002016C6"/>
    <w:rsid w:val="00260AF8"/>
    <w:rsid w:val="00266B16"/>
    <w:rsid w:val="00286305"/>
    <w:rsid w:val="002C18C8"/>
    <w:rsid w:val="002C5C8C"/>
    <w:rsid w:val="00300A27"/>
    <w:rsid w:val="003140A7"/>
    <w:rsid w:val="00377EA5"/>
    <w:rsid w:val="00382C58"/>
    <w:rsid w:val="003E09C3"/>
    <w:rsid w:val="003E4D92"/>
    <w:rsid w:val="003F03EF"/>
    <w:rsid w:val="004142A4"/>
    <w:rsid w:val="004244A9"/>
    <w:rsid w:val="004E4567"/>
    <w:rsid w:val="00546EEA"/>
    <w:rsid w:val="00573084"/>
    <w:rsid w:val="006166EF"/>
    <w:rsid w:val="006C5137"/>
    <w:rsid w:val="006F52C0"/>
    <w:rsid w:val="0071447C"/>
    <w:rsid w:val="00724042"/>
    <w:rsid w:val="00737872"/>
    <w:rsid w:val="007A2FAA"/>
    <w:rsid w:val="007D7AD1"/>
    <w:rsid w:val="00875C6D"/>
    <w:rsid w:val="008938A7"/>
    <w:rsid w:val="008D55F5"/>
    <w:rsid w:val="0094503C"/>
    <w:rsid w:val="00987E1A"/>
    <w:rsid w:val="009B0043"/>
    <w:rsid w:val="009D1CFB"/>
    <w:rsid w:val="00A227F2"/>
    <w:rsid w:val="00B90565"/>
    <w:rsid w:val="00BC4F27"/>
    <w:rsid w:val="00BF7DA1"/>
    <w:rsid w:val="00C05610"/>
    <w:rsid w:val="00C56972"/>
    <w:rsid w:val="00C76181"/>
    <w:rsid w:val="00CB75FE"/>
    <w:rsid w:val="00CD0A51"/>
    <w:rsid w:val="00CF55C9"/>
    <w:rsid w:val="00D62E83"/>
    <w:rsid w:val="00D7241E"/>
    <w:rsid w:val="00D81B31"/>
    <w:rsid w:val="00DB015E"/>
    <w:rsid w:val="00E001E7"/>
    <w:rsid w:val="00EE69B7"/>
    <w:rsid w:val="00F10CAB"/>
    <w:rsid w:val="00F447DD"/>
    <w:rsid w:val="00FD759E"/>
    <w:rsid w:val="00FE5344"/>
    <w:rsid w:val="00FF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181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C18C8"/>
    <w:pPr>
      <w:ind w:left="720"/>
    </w:pPr>
  </w:style>
  <w:style w:type="paragraph" w:styleId="NormalWeb">
    <w:name w:val="Normal (Web)"/>
    <w:basedOn w:val="Normal"/>
    <w:uiPriority w:val="99"/>
    <w:semiHidden/>
    <w:rsid w:val="008938A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074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424C"/>
    <w:rPr>
      <w:rFonts w:ascii="Segoe UI" w:hAnsi="Segoe UI" w:cs="Segoe UI"/>
      <w:sz w:val="18"/>
      <w:szCs w:val="18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09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1</Pages>
  <Words>461</Words>
  <Characters>2768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2017-09-11T07:40:00Z</cp:lastPrinted>
  <dcterms:created xsi:type="dcterms:W3CDTF">2016-09-12T13:33:00Z</dcterms:created>
  <dcterms:modified xsi:type="dcterms:W3CDTF">2017-09-21T08:22:00Z</dcterms:modified>
</cp:coreProperties>
</file>